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84" w:rsidRPr="00F96484" w:rsidRDefault="009F7325" w:rsidP="00F96484">
      <w:pPr>
        <w:jc w:val="center"/>
        <w:rPr>
          <w:b/>
          <w:sz w:val="24"/>
        </w:rPr>
      </w:pPr>
      <w:r>
        <w:rPr>
          <w:b/>
          <w:noProof/>
          <w:sz w:val="24"/>
          <w:lang w:val="de-DE" w:eastAsia="de-DE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-687032</wp:posOffset>
            </wp:positionH>
            <wp:positionV relativeFrom="paragraph">
              <wp:posOffset>-824299</wp:posOffset>
            </wp:positionV>
            <wp:extent cx="7055687" cy="2357252"/>
            <wp:effectExtent l="0" t="0" r="0" b="0"/>
            <wp:wrapNone/>
            <wp:docPr id="6" name="Bild 1" descr="C:\Users\Kurt\Schule\Projekte\Projekte 2014-15\Star run 2015\Logo Starrun 2015\SF Briefko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t\Schule\Projekte\Projekte 2014-15\Star run 2015\Logo Starrun 2015\SF Briefkop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87" cy="235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484" w:rsidRPr="00F96484">
        <w:rPr>
          <w:b/>
          <w:sz w:val="24"/>
        </w:rPr>
        <w:t xml:space="preserve"> </w:t>
      </w:r>
    </w:p>
    <w:p w:rsidR="00FD08AD" w:rsidRDefault="004F1388">
      <w:bookmarkStart w:id="0" w:name="_GoBack"/>
      <w:bookmarkEnd w:id="0"/>
      <w:r>
        <w:rPr>
          <w:noProof/>
          <w:lang w:val="de-DE"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252.6pt;margin-top:730.15pt;width:51.6pt;height:0;z-index:251731968" o:connectortype="straight"/>
        </w:pict>
      </w:r>
      <w:r>
        <w:rPr>
          <w:noProof/>
          <w:lang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53.75pt;margin-top:622.6pt;width:403.25pt;height:140.85pt;z-index:251726848;mso-position-horizontal-relative:text;mso-position-vertical-relative:text" filled="f" stroked="f">
            <v:textbox style="mso-next-textbox:#_x0000_s1039">
              <w:txbxContent>
                <w:p w:rsidR="00D7777F" w:rsidRPr="00D7777F" w:rsidRDefault="00D7777F" w:rsidP="00D7777F">
                  <w:pPr>
                    <w:rPr>
                      <w:b/>
                      <w:sz w:val="40"/>
                    </w:rPr>
                  </w:pPr>
                  <w:proofErr w:type="spellStart"/>
                  <w:r w:rsidRPr="00D7777F">
                    <w:rPr>
                      <w:b/>
                      <w:sz w:val="40"/>
                    </w:rPr>
                    <w:t>Läu</w:t>
                  </w:r>
                  <w:r w:rsidR="006F1D9A">
                    <w:rPr>
                      <w:b/>
                      <w:sz w:val="40"/>
                    </w:rPr>
                    <w:t>ferIn</w:t>
                  </w:r>
                  <w:proofErr w:type="spellEnd"/>
                  <w:r w:rsidR="006F1D9A">
                    <w:rPr>
                      <w:b/>
                      <w:sz w:val="40"/>
                    </w:rPr>
                    <w:t>/Gruppe/Klasse: ..…………………</w:t>
                  </w:r>
                </w:p>
                <w:p w:rsidR="00D7777F" w:rsidRPr="00D7777F" w:rsidRDefault="00D7777F" w:rsidP="00D7777F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Sponsor: </w:t>
                  </w:r>
                  <w:r w:rsidRPr="00D7777F">
                    <w:rPr>
                      <w:b/>
                      <w:sz w:val="40"/>
                    </w:rPr>
                    <w:t>……………………………………</w:t>
                  </w:r>
                  <w:r w:rsidR="006F1D9A">
                    <w:rPr>
                      <w:b/>
                      <w:sz w:val="40"/>
                    </w:rPr>
                    <w:t>……..</w:t>
                  </w:r>
                </w:p>
                <w:p w:rsidR="004F1388" w:rsidRDefault="00D7777F" w:rsidP="00D7777F">
                  <w:pPr>
                    <w:rPr>
                      <w:b/>
                      <w:sz w:val="24"/>
                    </w:rPr>
                  </w:pPr>
                  <w:r w:rsidRPr="006F1D9A">
                    <w:rPr>
                      <w:b/>
                      <w:sz w:val="24"/>
                    </w:rPr>
                    <w:t>Ich unterstütze jede gelaufene Runde mit einem Betrag von Euro:</w:t>
                  </w:r>
                </w:p>
                <w:p w:rsidR="00D7777F" w:rsidRPr="004F1388" w:rsidRDefault="004F1388" w:rsidP="00D7777F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40"/>
                    </w:rPr>
                    <w:t>Gelaufene Runden:</w:t>
                  </w:r>
                </w:p>
              </w:txbxContent>
            </v:textbox>
          </v:shape>
        </w:pict>
      </w:r>
      <w:r w:rsidR="000720EA">
        <w:rPr>
          <w:noProof/>
          <w:lang w:eastAsia="de-AT"/>
        </w:rPr>
        <w:pict>
          <v:oval id="_x0000_s1040" style="position:absolute;margin-left:392.85pt;margin-top:656.15pt;width:50.75pt;height:48.6pt;z-index:251727872"/>
        </w:pict>
      </w:r>
      <w:r w:rsidR="006F1D9A">
        <w:rPr>
          <w:noProof/>
          <w:lang w:eastAsia="de-AT"/>
        </w:rPr>
        <w:pict>
          <v:shape id="_x0000_s1031" type="#_x0000_t202" style="position:absolute;margin-left:-27.5pt;margin-top:129.7pt;width:60.45pt;height:400.75pt;z-index:251669504;mso-position-horizontal-relative:text;mso-position-vertical-relative:text" filled="f" stroked="f">
            <v:textbox style="mso-next-textbox:#_x0000_s1031">
              <w:txbxContent>
                <w:p w:rsidR="00C841E7" w:rsidRDefault="00C841E7" w:rsidP="00C841E7">
                  <w:pPr>
                    <w:rPr>
                      <w:sz w:val="18"/>
                    </w:rPr>
                  </w:pPr>
                </w:p>
                <w:p w:rsidR="00C841E7" w:rsidRPr="00B60A0B" w:rsidRDefault="00C841E7" w:rsidP="009F7325">
                  <w:pPr>
                    <w:jc w:val="right"/>
                    <w:rPr>
                      <w:b/>
                      <w:sz w:val="24"/>
                    </w:rPr>
                  </w:pPr>
                  <w:r w:rsidRPr="00B60A0B">
                    <w:rPr>
                      <w:b/>
                      <w:sz w:val="24"/>
                    </w:rPr>
                    <w:t>Was?</w:t>
                  </w:r>
                </w:p>
                <w:p w:rsidR="00B60A0B" w:rsidRPr="00B60A0B" w:rsidRDefault="00B60A0B" w:rsidP="009F7325">
                  <w:pPr>
                    <w:jc w:val="right"/>
                    <w:rPr>
                      <w:b/>
                      <w:sz w:val="24"/>
                    </w:rPr>
                  </w:pPr>
                </w:p>
                <w:p w:rsidR="00B60A0B" w:rsidRPr="009F7325" w:rsidRDefault="00B60A0B" w:rsidP="009F7325">
                  <w:pPr>
                    <w:jc w:val="right"/>
                    <w:rPr>
                      <w:b/>
                      <w:sz w:val="12"/>
                    </w:rPr>
                  </w:pPr>
                </w:p>
                <w:p w:rsidR="00B60A0B" w:rsidRPr="00B60A0B" w:rsidRDefault="00B60A0B" w:rsidP="009F7325">
                  <w:pPr>
                    <w:jc w:val="right"/>
                    <w:rPr>
                      <w:b/>
                      <w:sz w:val="24"/>
                    </w:rPr>
                  </w:pPr>
                  <w:r w:rsidRPr="00B60A0B">
                    <w:rPr>
                      <w:b/>
                      <w:sz w:val="24"/>
                    </w:rPr>
                    <w:t>Warum?</w:t>
                  </w:r>
                </w:p>
                <w:p w:rsidR="00B60A0B" w:rsidRPr="009F7325" w:rsidRDefault="00B60A0B" w:rsidP="009F7325">
                  <w:pPr>
                    <w:jc w:val="right"/>
                    <w:rPr>
                      <w:b/>
                      <w:sz w:val="12"/>
                    </w:rPr>
                  </w:pPr>
                </w:p>
                <w:p w:rsidR="00B60A0B" w:rsidRPr="00B60A0B" w:rsidRDefault="00B60A0B" w:rsidP="009F7325">
                  <w:pPr>
                    <w:jc w:val="right"/>
                    <w:rPr>
                      <w:b/>
                      <w:sz w:val="24"/>
                    </w:rPr>
                  </w:pPr>
                </w:p>
                <w:p w:rsidR="00B60A0B" w:rsidRPr="00B60A0B" w:rsidRDefault="00B60A0B" w:rsidP="009F7325">
                  <w:pPr>
                    <w:jc w:val="right"/>
                    <w:rPr>
                      <w:b/>
                      <w:sz w:val="24"/>
                    </w:rPr>
                  </w:pPr>
                  <w:r w:rsidRPr="00B60A0B">
                    <w:rPr>
                      <w:b/>
                      <w:sz w:val="24"/>
                    </w:rPr>
                    <w:t>Wo?</w:t>
                  </w:r>
                </w:p>
                <w:p w:rsidR="00B60A0B" w:rsidRPr="00B60A0B" w:rsidRDefault="00B60A0B" w:rsidP="009F7325">
                  <w:pPr>
                    <w:jc w:val="right"/>
                    <w:rPr>
                      <w:b/>
                      <w:sz w:val="24"/>
                    </w:rPr>
                  </w:pPr>
                </w:p>
                <w:p w:rsidR="00CC1654" w:rsidRPr="009F7325" w:rsidRDefault="00CC1654" w:rsidP="009F7325">
                  <w:pPr>
                    <w:jc w:val="right"/>
                    <w:rPr>
                      <w:b/>
                      <w:sz w:val="14"/>
                    </w:rPr>
                  </w:pPr>
                </w:p>
                <w:p w:rsidR="008E7AA3" w:rsidRDefault="008E7AA3" w:rsidP="009F7325">
                  <w:pPr>
                    <w:jc w:val="right"/>
                    <w:rPr>
                      <w:b/>
                      <w:sz w:val="24"/>
                    </w:rPr>
                  </w:pPr>
                </w:p>
                <w:p w:rsidR="00B60A0B" w:rsidRDefault="00B60A0B" w:rsidP="009F7325">
                  <w:pPr>
                    <w:jc w:val="right"/>
                    <w:rPr>
                      <w:b/>
                      <w:sz w:val="24"/>
                    </w:rPr>
                  </w:pPr>
                  <w:r w:rsidRPr="00B60A0B">
                    <w:rPr>
                      <w:b/>
                      <w:sz w:val="24"/>
                    </w:rPr>
                    <w:t>Wer?</w:t>
                  </w:r>
                </w:p>
                <w:p w:rsidR="005916E0" w:rsidRDefault="005916E0" w:rsidP="009F7325">
                  <w:pPr>
                    <w:jc w:val="right"/>
                    <w:rPr>
                      <w:b/>
                      <w:sz w:val="24"/>
                    </w:rPr>
                  </w:pPr>
                </w:p>
                <w:p w:rsidR="005916E0" w:rsidRDefault="005916E0" w:rsidP="009F7325">
                  <w:pPr>
                    <w:jc w:val="right"/>
                    <w:rPr>
                      <w:b/>
                      <w:sz w:val="24"/>
                    </w:rPr>
                  </w:pPr>
                </w:p>
                <w:p w:rsidR="005916E0" w:rsidRDefault="005916E0" w:rsidP="009F7325">
                  <w:pPr>
                    <w:jc w:val="right"/>
                    <w:rPr>
                      <w:b/>
                      <w:sz w:val="24"/>
                    </w:rPr>
                  </w:pPr>
                </w:p>
                <w:p w:rsidR="005916E0" w:rsidRDefault="005916E0" w:rsidP="009F7325">
                  <w:pPr>
                    <w:jc w:val="right"/>
                    <w:rPr>
                      <w:b/>
                      <w:sz w:val="24"/>
                    </w:rPr>
                  </w:pPr>
                </w:p>
                <w:p w:rsidR="005916E0" w:rsidRPr="009F7325" w:rsidRDefault="005916E0" w:rsidP="009F7325">
                  <w:pPr>
                    <w:jc w:val="right"/>
                    <w:rPr>
                      <w:b/>
                      <w:sz w:val="12"/>
                    </w:rPr>
                  </w:pPr>
                </w:p>
                <w:p w:rsidR="005916E0" w:rsidRPr="00B60A0B" w:rsidRDefault="005916E0" w:rsidP="009F7325">
                  <w:pPr>
                    <w:jc w:val="right"/>
                    <w:rPr>
                      <w:b/>
                      <w:sz w:val="28"/>
                    </w:rPr>
                  </w:pPr>
                  <w:r>
                    <w:rPr>
                      <w:b/>
                      <w:sz w:val="24"/>
                    </w:rPr>
                    <w:t>Wie?</w:t>
                  </w:r>
                </w:p>
                <w:p w:rsidR="00C841E7" w:rsidRPr="00B60A0B" w:rsidRDefault="00C841E7" w:rsidP="009F7325">
                  <w:pPr>
                    <w:jc w:val="right"/>
                    <w:rPr>
                      <w:b/>
                      <w:sz w:val="36"/>
                    </w:rPr>
                  </w:pPr>
                </w:p>
              </w:txbxContent>
            </v:textbox>
          </v:shape>
        </w:pict>
      </w:r>
      <w:r w:rsidR="006F1D9A">
        <w:rPr>
          <w:noProof/>
          <w:lang w:val="de-DE" w:eastAsia="de-DE"/>
        </w:rPr>
        <w:drawing>
          <wp:anchor distT="0" distB="0" distL="114300" distR="114300" simplePos="0" relativeHeight="251666432" behindDoc="0" locked="0" layoutInCell="1" allowOverlap="1" wp14:anchorId="6C997B59" wp14:editId="571DFFFD">
            <wp:simplePos x="0" y="0"/>
            <wp:positionH relativeFrom="column">
              <wp:posOffset>4864100</wp:posOffset>
            </wp:positionH>
            <wp:positionV relativeFrom="paragraph">
              <wp:posOffset>7349711</wp:posOffset>
            </wp:positionV>
            <wp:extent cx="1144988" cy="647190"/>
            <wp:effectExtent l="0" t="0" r="0" b="0"/>
            <wp:wrapNone/>
            <wp:docPr id="12" name="Bild 12" descr="C:\Users\Kurt\Schule\Projekte\Projekte 2014-15\Star run 2015\Graphiken\Grafik_Vierfuessler_transp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rt\Schule\Projekte\Projekte 2014-15\Star run 2015\Graphiken\Grafik_Vierfuessler_transp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88" cy="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D9A">
        <w:rPr>
          <w:noProof/>
          <w:lang w:val="de-DE" w:eastAsia="de-DE"/>
        </w:rPr>
        <w:pict>
          <v:shape id="_x0000_s1043" type="#_x0000_t202" style="position:absolute;margin-left:-41.6pt;margin-top:690.85pt;width:101.6pt;height:27.95pt;z-index:251730944;mso-position-horizontal-relative:text;mso-position-vertical-relative:text" filled="f" stroked="f">
            <v:textbox style="mso-next-textbox:#_x0000_s1043">
              <w:txbxContent>
                <w:p w:rsidR="006F1D9A" w:rsidRPr="006F1D9A" w:rsidRDefault="006F1D9A" w:rsidP="006F1D9A">
                  <w:pPr>
                    <w:jc w:val="center"/>
                    <w:rPr>
                      <w:i/>
                      <w:sz w:val="20"/>
                      <w:lang w:val="de-DE"/>
                    </w:rPr>
                  </w:pPr>
                  <w:r>
                    <w:rPr>
                      <w:sz w:val="20"/>
                      <w:lang w:val="de-DE"/>
                    </w:rPr>
                    <w:t>Schulstempel</w:t>
                  </w:r>
                </w:p>
              </w:txbxContent>
            </v:textbox>
          </v:shape>
        </w:pict>
      </w:r>
      <w:r w:rsidR="006F1D9A">
        <w:rPr>
          <w:noProof/>
          <w:lang w:val="de-DE" w:eastAsia="de-DE"/>
        </w:rPr>
        <w:pict>
          <v:oval id="_x0000_s1042" style="position:absolute;margin-left:-27.5pt;margin-top:611.95pt;width:77.5pt;height:78.9pt;z-index:251729920;mso-position-horizontal-relative:text;mso-position-vertical-relative:text"/>
        </w:pict>
      </w:r>
      <w:r w:rsidR="006F1D9A">
        <w:rPr>
          <w:noProof/>
          <w:lang w:eastAsia="de-A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127.4pt;margin-top:575.6pt;width:221.1pt;height:21pt;z-index:251724800;mso-position-horizontal-relative:text;mso-position-vertical-relative:text" fillcolor="#a5a5a5 [2092]">
            <v:shadow color="#868686"/>
            <v:textpath style="font-family:&quot;Arial Black&quot;;v-text-kern:t" trim="t" fitpath="t" string="Sponsorenvereinbarung"/>
          </v:shape>
        </w:pict>
      </w:r>
      <w:r w:rsidR="006F1D9A">
        <w:rPr>
          <w:noProof/>
          <w:lang w:val="de-DE" w:eastAsia="de-DE"/>
        </w:rPr>
        <w:drawing>
          <wp:anchor distT="0" distB="0" distL="114300" distR="114300" simplePos="0" relativeHeight="251728896" behindDoc="0" locked="0" layoutInCell="1" allowOverlap="1" wp14:anchorId="522DDEA8" wp14:editId="44C3ABBF">
            <wp:simplePos x="0" y="0"/>
            <wp:positionH relativeFrom="column">
              <wp:posOffset>-675640</wp:posOffset>
            </wp:positionH>
            <wp:positionV relativeFrom="paragraph">
              <wp:posOffset>7086600</wp:posOffset>
            </wp:positionV>
            <wp:extent cx="367665" cy="263525"/>
            <wp:effectExtent l="0" t="0" r="0" b="0"/>
            <wp:wrapNone/>
            <wp:docPr id="29" name="irc_mi" descr="https://geschlechterallerlei.files.wordpress.com/2014/04/sc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geschlechterallerlei.files.wordpress.com/2014/04/sche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766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D9A">
        <w:rPr>
          <w:noProof/>
          <w:lang w:eastAsia="de-AT"/>
        </w:rPr>
        <w:pict>
          <v:shape id="_x0000_s1038" type="#_x0000_t32" style="position:absolute;margin-left:-54.5pt;margin-top:568.75pt;width:558.75pt;height:0;z-index:251725824;mso-position-horizontal-relative:text;mso-position-vertical-relative:text" o:connectortype="straight">
            <v:stroke dashstyle="dash"/>
          </v:shape>
        </w:pict>
      </w:r>
      <w:r w:rsidR="006F1D9A">
        <w:rPr>
          <w:noProof/>
          <w:lang w:eastAsia="de-AT"/>
        </w:rPr>
        <w:pict>
          <v:shape id="_x0000_s1033" type="#_x0000_t202" style="position:absolute;margin-left:105.45pt;margin-top:530.45pt;width:269.65pt;height:35.05pt;z-index:251673600;mso-position-horizontal-relative:text;mso-position-vertical-relative:text" filled="f" stroked="f">
            <v:textbox style="mso-next-textbox:#_x0000_s1033">
              <w:txbxContent>
                <w:p w:rsidR="008B1E33" w:rsidRPr="008B1E33" w:rsidRDefault="008B1E33" w:rsidP="008B1E33">
                  <w:pPr>
                    <w:jc w:val="center"/>
                    <w:rPr>
                      <w:sz w:val="20"/>
                    </w:rPr>
                  </w:pPr>
                  <w:r w:rsidRPr="008B1E33">
                    <w:rPr>
                      <w:sz w:val="20"/>
                    </w:rPr>
                    <w:t>Das Organisationsteam:</w:t>
                  </w:r>
                </w:p>
                <w:p w:rsidR="008B1E33" w:rsidRPr="00457642" w:rsidRDefault="006F1D9A" w:rsidP="008B1E33">
                  <w:pPr>
                    <w:jc w:val="center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 xml:space="preserve">Martina </w:t>
                  </w:r>
                  <w:proofErr w:type="spellStart"/>
                  <w:r>
                    <w:rPr>
                      <w:i/>
                      <w:sz w:val="20"/>
                    </w:rPr>
                    <w:t>Leitinger</w:t>
                  </w:r>
                  <w:proofErr w:type="spellEnd"/>
                  <w:r>
                    <w:rPr>
                      <w:i/>
                      <w:sz w:val="20"/>
                    </w:rPr>
                    <w:t>, Peter P</w:t>
                  </w:r>
                  <w:r w:rsidR="008B1E33" w:rsidRPr="00457642">
                    <w:rPr>
                      <w:i/>
                      <w:sz w:val="20"/>
                    </w:rPr>
                    <w:t>ü</w:t>
                  </w:r>
                  <w:r>
                    <w:rPr>
                      <w:i/>
                      <w:sz w:val="20"/>
                    </w:rPr>
                    <w:t>h</w:t>
                  </w:r>
                  <w:r w:rsidR="008B1E33" w:rsidRPr="00457642">
                    <w:rPr>
                      <w:i/>
                      <w:sz w:val="20"/>
                    </w:rPr>
                    <w:t xml:space="preserve">ringer, Kurt </w:t>
                  </w:r>
                  <w:proofErr w:type="spellStart"/>
                  <w:r w:rsidR="008B1E33" w:rsidRPr="00457642">
                    <w:rPr>
                      <w:i/>
                      <w:sz w:val="20"/>
                    </w:rPr>
                    <w:t>Mikula</w:t>
                  </w:r>
                  <w:proofErr w:type="spellEnd"/>
                </w:p>
              </w:txbxContent>
            </v:textbox>
          </v:shape>
        </w:pict>
      </w:r>
      <w:r w:rsidR="006F1D9A">
        <w:rPr>
          <w:noProof/>
          <w:lang w:eastAsia="de-AT"/>
        </w:rPr>
        <w:pict>
          <v:shape id="_x0000_s1027" type="#_x0000_t202" style="position:absolute;margin-left:42.6pt;margin-top:131.75pt;width:401pt;height:433.75pt;z-index:251663360;mso-position-horizontal-relative:text;mso-position-vertical-relative:text" filled="f" stroked="f">
            <v:textbox style="mso-next-textbox:#_x0000_s1027">
              <w:txbxContent>
                <w:p w:rsidR="00C841E7" w:rsidRDefault="00C841E7" w:rsidP="00C841E7">
                  <w:pPr>
                    <w:rPr>
                      <w:sz w:val="18"/>
                    </w:rPr>
                  </w:pPr>
                </w:p>
                <w:p w:rsidR="00B60A0B" w:rsidRDefault="00C841E7" w:rsidP="00C841E7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Die Hauptschule Lofer veranstaltet einen </w:t>
                  </w:r>
                  <w:r w:rsidRPr="007C77B9">
                    <w:rPr>
                      <w:b/>
                      <w:sz w:val="24"/>
                    </w:rPr>
                    <w:t>Spendenlauf</w:t>
                  </w:r>
                  <w:r>
                    <w:rPr>
                      <w:sz w:val="24"/>
                    </w:rPr>
                    <w:t xml:space="preserve"> zugunsten </w:t>
                  </w:r>
                  <w:r w:rsidR="004F0251">
                    <w:rPr>
                      <w:sz w:val="24"/>
                    </w:rPr>
                    <w:t xml:space="preserve">von </w:t>
                  </w:r>
                  <w:r>
                    <w:rPr>
                      <w:sz w:val="24"/>
                    </w:rPr>
                    <w:t>Kinder</w:t>
                  </w:r>
                  <w:r w:rsidR="004F0251">
                    <w:rPr>
                      <w:sz w:val="24"/>
                    </w:rPr>
                    <w:t>n</w:t>
                  </w:r>
                  <w:r>
                    <w:rPr>
                      <w:sz w:val="24"/>
                    </w:rPr>
                    <w:t xml:space="preserve"> mit Behinderung aus dem </w:t>
                  </w:r>
                  <w:proofErr w:type="spellStart"/>
                  <w:r>
                    <w:rPr>
                      <w:sz w:val="24"/>
                    </w:rPr>
                    <w:t>Saalachtal</w:t>
                  </w:r>
                  <w:proofErr w:type="spellEnd"/>
                  <w:r>
                    <w:rPr>
                      <w:sz w:val="24"/>
                    </w:rPr>
                    <w:t xml:space="preserve">. </w:t>
                  </w:r>
                </w:p>
                <w:p w:rsidR="00B60A0B" w:rsidRPr="009F7325" w:rsidRDefault="00B60A0B" w:rsidP="00C841E7">
                  <w:pPr>
                    <w:rPr>
                      <w:sz w:val="12"/>
                    </w:rPr>
                  </w:pPr>
                </w:p>
                <w:p w:rsidR="00C841E7" w:rsidRDefault="00C841E7" w:rsidP="00C841E7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Im </w:t>
                  </w:r>
                  <w:r w:rsidR="005916E0">
                    <w:rPr>
                      <w:sz w:val="24"/>
                    </w:rPr>
                    <w:t>Vordergrund</w:t>
                  </w:r>
                  <w:r>
                    <w:rPr>
                      <w:sz w:val="24"/>
                    </w:rPr>
                    <w:t xml:space="preserve"> steht die </w:t>
                  </w:r>
                  <w:r w:rsidRPr="007C77B9">
                    <w:rPr>
                      <w:b/>
                      <w:sz w:val="24"/>
                    </w:rPr>
                    <w:t xml:space="preserve">Freude an </w:t>
                  </w:r>
                  <w:r w:rsidR="008D5923">
                    <w:rPr>
                      <w:b/>
                      <w:sz w:val="24"/>
                    </w:rPr>
                    <w:t xml:space="preserve">der </w:t>
                  </w:r>
                  <w:r w:rsidRPr="007C77B9">
                    <w:rPr>
                      <w:b/>
                      <w:sz w:val="24"/>
                    </w:rPr>
                    <w:t>Bewegung</w:t>
                  </w:r>
                  <w:r>
                    <w:rPr>
                      <w:sz w:val="24"/>
                    </w:rPr>
                    <w:t xml:space="preserve"> und </w:t>
                  </w:r>
                  <w:r w:rsidR="008D5923">
                    <w:rPr>
                      <w:sz w:val="24"/>
                    </w:rPr>
                    <w:t xml:space="preserve">die Absicht, </w:t>
                  </w:r>
                  <w:r>
                    <w:rPr>
                      <w:sz w:val="24"/>
                    </w:rPr>
                    <w:t xml:space="preserve">dabei etwas </w:t>
                  </w:r>
                  <w:r w:rsidRPr="007C77B9">
                    <w:rPr>
                      <w:b/>
                      <w:sz w:val="24"/>
                    </w:rPr>
                    <w:t xml:space="preserve">Gutes </w:t>
                  </w:r>
                  <w:r w:rsidR="004F0251">
                    <w:rPr>
                      <w:b/>
                      <w:sz w:val="24"/>
                    </w:rPr>
                    <w:t xml:space="preserve">zu </w:t>
                  </w:r>
                  <w:r w:rsidRPr="007C77B9">
                    <w:rPr>
                      <w:b/>
                      <w:sz w:val="24"/>
                    </w:rPr>
                    <w:t>tun</w:t>
                  </w:r>
                  <w:r>
                    <w:rPr>
                      <w:sz w:val="24"/>
                    </w:rPr>
                    <w:t xml:space="preserve">. </w:t>
                  </w:r>
                </w:p>
                <w:p w:rsidR="00CC1654" w:rsidRPr="009F7325" w:rsidRDefault="00CC1654" w:rsidP="00B60A0B">
                  <w:pPr>
                    <w:rPr>
                      <w:sz w:val="12"/>
                    </w:rPr>
                  </w:pPr>
                </w:p>
                <w:p w:rsidR="00B60A0B" w:rsidRPr="00B60A0B" w:rsidRDefault="00B60A0B" w:rsidP="00B60A0B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Start ist </w:t>
                  </w:r>
                  <w:r w:rsidR="00CC1654">
                    <w:rPr>
                      <w:sz w:val="24"/>
                    </w:rPr>
                    <w:t xml:space="preserve">um 10.00 </w:t>
                  </w:r>
                  <w:r>
                    <w:rPr>
                      <w:sz w:val="24"/>
                    </w:rPr>
                    <w:t xml:space="preserve">am </w:t>
                  </w:r>
                  <w:r w:rsidR="006F1D9A">
                    <w:rPr>
                      <w:b/>
                      <w:sz w:val="24"/>
                    </w:rPr>
                    <w:t>Markt</w:t>
                  </w:r>
                  <w:r w:rsidRPr="007C77B9">
                    <w:rPr>
                      <w:b/>
                      <w:sz w:val="24"/>
                    </w:rPr>
                    <w:t xml:space="preserve">platz </w:t>
                  </w:r>
                  <w:proofErr w:type="spellStart"/>
                  <w:r w:rsidRPr="007C77B9">
                    <w:rPr>
                      <w:b/>
                      <w:sz w:val="24"/>
                    </w:rPr>
                    <w:t>Lofer</w:t>
                  </w:r>
                  <w:proofErr w:type="spellEnd"/>
                  <w:r>
                    <w:rPr>
                      <w:sz w:val="24"/>
                    </w:rPr>
                    <w:t>. E</w:t>
                  </w:r>
                  <w:r w:rsidRPr="00B60A0B">
                    <w:rPr>
                      <w:sz w:val="24"/>
                    </w:rPr>
                    <w:t xml:space="preserve">ine </w:t>
                  </w:r>
                  <w:proofErr w:type="spellStart"/>
                  <w:r w:rsidR="006F1D9A" w:rsidRPr="00B60A0B">
                    <w:rPr>
                      <w:sz w:val="24"/>
                    </w:rPr>
                    <w:t>Lofer</w:t>
                  </w:r>
                  <w:proofErr w:type="spellEnd"/>
                  <w:r w:rsidR="006F1D9A">
                    <w:rPr>
                      <w:sz w:val="24"/>
                    </w:rPr>
                    <w:t>-</w:t>
                  </w:r>
                  <w:r w:rsidRPr="00B60A0B">
                    <w:rPr>
                      <w:sz w:val="24"/>
                    </w:rPr>
                    <w:t xml:space="preserve">City-Laufrunde beträgt 410 Meter (Rathaus, Bauerntheater, Metzgerei </w:t>
                  </w:r>
                  <w:proofErr w:type="spellStart"/>
                  <w:r w:rsidRPr="00B60A0B">
                    <w:rPr>
                      <w:sz w:val="24"/>
                    </w:rPr>
                    <w:t>Rass</w:t>
                  </w:r>
                  <w:proofErr w:type="spellEnd"/>
                  <w:r w:rsidRPr="00B60A0B">
                    <w:rPr>
                      <w:sz w:val="24"/>
                    </w:rPr>
                    <w:t>, Rathaus)</w:t>
                  </w:r>
                  <w:r w:rsidR="00CC1654">
                    <w:rPr>
                      <w:sz w:val="24"/>
                    </w:rPr>
                    <w:t>.</w:t>
                  </w:r>
                  <w:r w:rsidRPr="00B60A0B">
                    <w:rPr>
                      <w:sz w:val="24"/>
                    </w:rPr>
                    <w:t xml:space="preserve"> </w:t>
                  </w:r>
                  <w:r w:rsidR="008E7AA3">
                    <w:rPr>
                      <w:sz w:val="24"/>
                    </w:rPr>
                    <w:t>Auch Gehen ist erlaubt!</w:t>
                  </w:r>
                </w:p>
                <w:p w:rsidR="00B60A0B" w:rsidRPr="009F7325" w:rsidRDefault="00B60A0B" w:rsidP="00B60A0B">
                  <w:pPr>
                    <w:rPr>
                      <w:sz w:val="12"/>
                    </w:rPr>
                  </w:pPr>
                </w:p>
                <w:p w:rsidR="00B60A0B" w:rsidRDefault="00446ED7" w:rsidP="00B60A0B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Zum Lauf e</w:t>
                  </w:r>
                  <w:r w:rsidR="00B60A0B">
                    <w:rPr>
                      <w:sz w:val="24"/>
                    </w:rPr>
                    <w:t xml:space="preserve">ingeladen sind alle </w:t>
                  </w:r>
                  <w:r w:rsidR="00B60A0B" w:rsidRPr="007C77B9">
                    <w:rPr>
                      <w:b/>
                      <w:sz w:val="24"/>
                    </w:rPr>
                    <w:t xml:space="preserve">Kinder aus dem </w:t>
                  </w:r>
                  <w:proofErr w:type="spellStart"/>
                  <w:r w:rsidR="00B60A0B" w:rsidRPr="007C77B9">
                    <w:rPr>
                      <w:b/>
                      <w:sz w:val="24"/>
                    </w:rPr>
                    <w:t>Saalachtal</w:t>
                  </w:r>
                  <w:proofErr w:type="spellEnd"/>
                  <w:r w:rsidR="00B60A0B">
                    <w:rPr>
                      <w:sz w:val="24"/>
                    </w:rPr>
                    <w:t xml:space="preserve"> (Hauptschule, Volksschulen, Kinderg</w:t>
                  </w:r>
                  <w:r w:rsidR="008B1E33">
                    <w:rPr>
                      <w:sz w:val="24"/>
                    </w:rPr>
                    <w:t>ä</w:t>
                  </w:r>
                  <w:r w:rsidR="00B60A0B">
                    <w:rPr>
                      <w:sz w:val="24"/>
                    </w:rPr>
                    <w:t>rten, Krabbelgruppen)</w:t>
                  </w:r>
                  <w:r>
                    <w:rPr>
                      <w:sz w:val="24"/>
                    </w:rPr>
                    <w:t>,</w:t>
                  </w:r>
                  <w:r w:rsidR="00B60A0B">
                    <w:rPr>
                      <w:sz w:val="24"/>
                    </w:rPr>
                    <w:t xml:space="preserve"> Lehrer </w:t>
                  </w:r>
                  <w:r w:rsidR="005916E0">
                    <w:rPr>
                      <w:sz w:val="24"/>
                    </w:rPr>
                    <w:t>sowie</w:t>
                  </w:r>
                  <w:r w:rsidR="00B60A0B">
                    <w:rPr>
                      <w:sz w:val="24"/>
                    </w:rPr>
                    <w:t xml:space="preserve"> Ehrenläufer aus Politik und Sport.</w:t>
                  </w:r>
                  <w:r>
                    <w:rPr>
                      <w:sz w:val="24"/>
                    </w:rPr>
                    <w:t xml:space="preserve"> </w:t>
                  </w:r>
                  <w:r w:rsidR="00F95AB4">
                    <w:rPr>
                      <w:sz w:val="24"/>
                    </w:rPr>
                    <w:t xml:space="preserve">Alle </w:t>
                  </w:r>
                  <w:r>
                    <w:rPr>
                      <w:sz w:val="24"/>
                    </w:rPr>
                    <w:t xml:space="preserve">Eltern, </w:t>
                  </w:r>
                  <w:r w:rsidR="005916E0">
                    <w:rPr>
                      <w:sz w:val="24"/>
                    </w:rPr>
                    <w:t>Freunde</w:t>
                  </w:r>
                  <w:r>
                    <w:rPr>
                      <w:sz w:val="24"/>
                    </w:rPr>
                    <w:t xml:space="preserve"> und Sponsoren sind als Zuschauer herzlich willkommen.</w:t>
                  </w:r>
                  <w:r w:rsidR="005916E0">
                    <w:rPr>
                      <w:sz w:val="24"/>
                    </w:rPr>
                    <w:t xml:space="preserve"> Der Elternverein der HS Lofer sorgt für das leibliche Wohl der Gäste.</w:t>
                  </w:r>
                </w:p>
                <w:p w:rsidR="00C841E7" w:rsidRPr="009F7325" w:rsidRDefault="00C841E7" w:rsidP="00C841E7">
                  <w:pPr>
                    <w:rPr>
                      <w:sz w:val="10"/>
                    </w:rPr>
                  </w:pPr>
                </w:p>
                <w:p w:rsidR="00D71432" w:rsidRDefault="005916E0" w:rsidP="00D71432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Jeder Teilnehmer</w:t>
                  </w:r>
                  <w:r w:rsidR="00D71432">
                    <w:rPr>
                      <w:sz w:val="24"/>
                    </w:rPr>
                    <w:t xml:space="preserve"> erhält seine eigene </w:t>
                  </w:r>
                  <w:r w:rsidR="00D71432" w:rsidRPr="007C77B9">
                    <w:rPr>
                      <w:sz w:val="24"/>
                    </w:rPr>
                    <w:t>Sponsorenvereinbarung</w:t>
                  </w:r>
                  <w:r w:rsidR="00D71432">
                    <w:rPr>
                      <w:sz w:val="24"/>
                    </w:rPr>
                    <w:t xml:space="preserve">, mit dem er auf Sponsorensuche gehen kann. Die Sponsoren vereinbaren einen </w:t>
                  </w:r>
                  <w:r w:rsidR="00D71432" w:rsidRPr="007C77B9">
                    <w:rPr>
                      <w:b/>
                      <w:sz w:val="24"/>
                    </w:rPr>
                    <w:t>Spendenbetrag pro gelaufene</w:t>
                  </w:r>
                  <w:r w:rsidR="004F0251">
                    <w:rPr>
                      <w:b/>
                      <w:sz w:val="24"/>
                    </w:rPr>
                    <w:t>r</w:t>
                  </w:r>
                  <w:r w:rsidR="00D71432" w:rsidRPr="007C77B9">
                    <w:rPr>
                      <w:b/>
                      <w:sz w:val="24"/>
                    </w:rPr>
                    <w:t xml:space="preserve"> Runde</w:t>
                  </w:r>
                  <w:r w:rsidR="00D71432">
                    <w:rPr>
                      <w:sz w:val="24"/>
                    </w:rPr>
                    <w:t xml:space="preserve"> </w:t>
                  </w:r>
                  <w:r w:rsidR="00D71432" w:rsidRPr="00D71432">
                    <w:rPr>
                      <w:sz w:val="24"/>
                    </w:rPr>
                    <w:t>(Orientierungswert</w:t>
                  </w:r>
                  <w:r w:rsidR="00D71432">
                    <w:rPr>
                      <w:sz w:val="24"/>
                    </w:rPr>
                    <w:t xml:space="preserve"> für</w:t>
                  </w:r>
                  <w:r w:rsidR="004F0251">
                    <w:rPr>
                      <w:sz w:val="24"/>
                    </w:rPr>
                    <w:t xml:space="preserve"> </w:t>
                  </w:r>
                  <w:r w:rsidR="007C77B9">
                    <w:rPr>
                      <w:sz w:val="24"/>
                    </w:rPr>
                    <w:t>Sponsoren (Eltern, Großeltern, Verwandte, Freunde, Nachbarn)</w:t>
                  </w:r>
                  <w:r w:rsidR="00D71432">
                    <w:rPr>
                      <w:sz w:val="24"/>
                    </w:rPr>
                    <w:t>:</w:t>
                  </w:r>
                  <w:r w:rsidR="00D71432" w:rsidRPr="00D71432">
                    <w:rPr>
                      <w:sz w:val="24"/>
                    </w:rPr>
                    <w:t xml:space="preserve"> </w:t>
                  </w:r>
                  <w:r w:rsidR="00D71432">
                    <w:rPr>
                      <w:sz w:val="24"/>
                    </w:rPr>
                    <w:t>€</w:t>
                  </w:r>
                  <w:r w:rsidR="00D71432" w:rsidRPr="00D71432">
                    <w:rPr>
                      <w:sz w:val="24"/>
                    </w:rPr>
                    <w:t xml:space="preserve"> 1,- </w:t>
                  </w:r>
                  <w:r w:rsidR="00D71432">
                    <w:rPr>
                      <w:sz w:val="24"/>
                    </w:rPr>
                    <w:t xml:space="preserve">pro Laufrunde, </w:t>
                  </w:r>
                  <w:r w:rsidR="00D71432" w:rsidRPr="00D71432">
                    <w:rPr>
                      <w:sz w:val="24"/>
                    </w:rPr>
                    <w:t>für Firmensponsoren</w:t>
                  </w:r>
                  <w:r w:rsidR="00D71432">
                    <w:rPr>
                      <w:sz w:val="24"/>
                    </w:rPr>
                    <w:t>:</w:t>
                  </w:r>
                  <w:r w:rsidR="00D71432" w:rsidRPr="00D71432">
                    <w:rPr>
                      <w:sz w:val="24"/>
                    </w:rPr>
                    <w:t xml:space="preserve"> </w:t>
                  </w:r>
                  <w:r w:rsidR="00D71432">
                    <w:rPr>
                      <w:sz w:val="24"/>
                    </w:rPr>
                    <w:t>€</w:t>
                  </w:r>
                  <w:r w:rsidR="00D71432" w:rsidRPr="00D71432">
                    <w:rPr>
                      <w:sz w:val="24"/>
                    </w:rPr>
                    <w:t xml:space="preserve"> 10,-</w:t>
                  </w:r>
                  <w:r w:rsidR="00D71432">
                    <w:rPr>
                      <w:sz w:val="24"/>
                    </w:rPr>
                    <w:t xml:space="preserve"> pro Laufrunde.).</w:t>
                  </w:r>
                  <w:r w:rsidR="008B1E33">
                    <w:rPr>
                      <w:sz w:val="24"/>
                    </w:rPr>
                    <w:t xml:space="preserve"> </w:t>
                  </w:r>
                  <w:r w:rsidR="006F1D9A">
                    <w:rPr>
                      <w:sz w:val="24"/>
                    </w:rPr>
                    <w:t>Nach Abgabe der Laufkarte werden die Rundenzahlen auf der Sponsorenvereinbarung vermerkt. Die Schule bestätigt mit dem Stempel und Unterschrift die Richtigkeit.</w:t>
                  </w:r>
                </w:p>
                <w:p w:rsidR="00F96484" w:rsidRPr="00F87994" w:rsidRDefault="00F96484" w:rsidP="00D71432">
                  <w:pPr>
                    <w:rPr>
                      <w:sz w:val="8"/>
                    </w:rPr>
                  </w:pPr>
                </w:p>
                <w:p w:rsidR="00F96484" w:rsidRDefault="00F96484" w:rsidP="00F87994">
                  <w:pPr>
                    <w:rPr>
                      <w:b/>
                      <w:sz w:val="24"/>
                    </w:rPr>
                  </w:pPr>
                  <w:r w:rsidRPr="00F96484">
                    <w:rPr>
                      <w:b/>
                      <w:sz w:val="24"/>
                    </w:rPr>
                    <w:t xml:space="preserve">Schirmherrschaft: Marktgemeinde </w:t>
                  </w:r>
                  <w:proofErr w:type="spellStart"/>
                  <w:r w:rsidRPr="00F96484">
                    <w:rPr>
                      <w:b/>
                      <w:sz w:val="24"/>
                    </w:rPr>
                    <w:t>Lofer</w:t>
                  </w:r>
                  <w:proofErr w:type="spellEnd"/>
                  <w:r w:rsidR="00F87994">
                    <w:rPr>
                      <w:b/>
                      <w:sz w:val="24"/>
                    </w:rPr>
                    <w:t xml:space="preserve">, </w:t>
                  </w:r>
                  <w:proofErr w:type="spellStart"/>
                  <w:r w:rsidR="00F87994">
                    <w:rPr>
                      <w:b/>
                      <w:sz w:val="24"/>
                    </w:rPr>
                    <w:t>Bgm</w:t>
                  </w:r>
                  <w:proofErr w:type="spellEnd"/>
                  <w:r w:rsidR="00F87994">
                    <w:rPr>
                      <w:b/>
                      <w:sz w:val="24"/>
                    </w:rPr>
                    <w:t>. Norbert Meindl</w:t>
                  </w:r>
                </w:p>
                <w:p w:rsidR="006F1D9A" w:rsidRPr="006F1D9A" w:rsidRDefault="006F1D9A" w:rsidP="00F87994">
                  <w:pPr>
                    <w:rPr>
                      <w:b/>
                      <w:sz w:val="4"/>
                    </w:rPr>
                  </w:pPr>
                </w:p>
                <w:p w:rsidR="00F96484" w:rsidRPr="00D7777F" w:rsidRDefault="00F96484" w:rsidP="00D71432">
                  <w:pPr>
                    <w:rPr>
                      <w:sz w:val="6"/>
                    </w:rPr>
                  </w:pPr>
                </w:p>
                <w:p w:rsidR="006F1D9A" w:rsidRDefault="006F1D9A" w:rsidP="006F1D9A">
                  <w:pPr>
                    <w:jc w:val="center"/>
                    <w:rPr>
                      <w:b/>
                      <w:sz w:val="40"/>
                    </w:rPr>
                  </w:pPr>
                  <w:r w:rsidRPr="006F1D9A">
                    <w:rPr>
                      <w:b/>
                      <w:sz w:val="40"/>
                    </w:rPr>
                    <w:t xml:space="preserve">Wir danken allen Sponsoren herzlich </w:t>
                  </w:r>
                </w:p>
                <w:p w:rsidR="00F96484" w:rsidRPr="006F1D9A" w:rsidRDefault="006F1D9A" w:rsidP="006F1D9A">
                  <w:pPr>
                    <w:jc w:val="center"/>
                    <w:rPr>
                      <w:b/>
                      <w:sz w:val="40"/>
                    </w:rPr>
                  </w:pPr>
                  <w:r w:rsidRPr="006F1D9A">
                    <w:rPr>
                      <w:b/>
                      <w:sz w:val="40"/>
                    </w:rPr>
                    <w:t>für die Unterstützung</w:t>
                  </w:r>
                  <w:r w:rsidR="00C11F10">
                    <w:rPr>
                      <w:b/>
                      <w:sz w:val="40"/>
                    </w:rPr>
                    <w:t>!</w:t>
                  </w:r>
                </w:p>
              </w:txbxContent>
            </v:textbox>
          </v:shape>
        </w:pict>
      </w:r>
      <w:r w:rsidR="006F1D9A">
        <w:rPr>
          <w:noProof/>
          <w:lang w:eastAsia="de-AT"/>
        </w:rPr>
        <w:pict>
          <v:shape id="_x0000_s1028" type="#_x0000_t136" style="position:absolute;margin-left:53.75pt;margin-top:115.2pt;width:363.4pt;height:21pt;z-index:251664384;mso-position-horizontal-relative:text;mso-position-vertical-relative:text" fillcolor="#a5a5a5 [2092]">
            <v:shadow color="#868686"/>
            <v:textpath style="font-family:&quot;Arial Black&quot;;v-text-kern:t" trim="t" fitpath="t" string="Eltern- und Sponsoreninformation"/>
          </v:shape>
        </w:pict>
      </w:r>
    </w:p>
    <w:sectPr w:rsidR="00FD08AD" w:rsidSect="009428D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841E7"/>
    <w:rsid w:val="000031EC"/>
    <w:rsid w:val="00006868"/>
    <w:rsid w:val="000720EA"/>
    <w:rsid w:val="00085B69"/>
    <w:rsid w:val="00085EE1"/>
    <w:rsid w:val="000860EF"/>
    <w:rsid w:val="00094105"/>
    <w:rsid w:val="000A1403"/>
    <w:rsid w:val="000A72A4"/>
    <w:rsid w:val="000B23E0"/>
    <w:rsid w:val="000B307B"/>
    <w:rsid w:val="000C1E6A"/>
    <w:rsid w:val="000E31A3"/>
    <w:rsid w:val="001065D6"/>
    <w:rsid w:val="0017503A"/>
    <w:rsid w:val="00184FB3"/>
    <w:rsid w:val="001B1B31"/>
    <w:rsid w:val="001B7536"/>
    <w:rsid w:val="001D52B0"/>
    <w:rsid w:val="001E693E"/>
    <w:rsid w:val="00237DCF"/>
    <w:rsid w:val="002742FD"/>
    <w:rsid w:val="00280FE3"/>
    <w:rsid w:val="002837A7"/>
    <w:rsid w:val="002F4170"/>
    <w:rsid w:val="00386EB6"/>
    <w:rsid w:val="003C4CAB"/>
    <w:rsid w:val="003C78FC"/>
    <w:rsid w:val="003D656A"/>
    <w:rsid w:val="00417237"/>
    <w:rsid w:val="00446ED7"/>
    <w:rsid w:val="00451B42"/>
    <w:rsid w:val="00457642"/>
    <w:rsid w:val="00470A04"/>
    <w:rsid w:val="00473D76"/>
    <w:rsid w:val="00496F16"/>
    <w:rsid w:val="004C7241"/>
    <w:rsid w:val="004F0251"/>
    <w:rsid w:val="004F1388"/>
    <w:rsid w:val="004F645A"/>
    <w:rsid w:val="004F77A5"/>
    <w:rsid w:val="005105A0"/>
    <w:rsid w:val="0052303C"/>
    <w:rsid w:val="00523112"/>
    <w:rsid w:val="00540608"/>
    <w:rsid w:val="00541CB3"/>
    <w:rsid w:val="00560B89"/>
    <w:rsid w:val="00566128"/>
    <w:rsid w:val="005824C3"/>
    <w:rsid w:val="005916E0"/>
    <w:rsid w:val="00592BBB"/>
    <w:rsid w:val="005E30A5"/>
    <w:rsid w:val="00612D5D"/>
    <w:rsid w:val="00614D2F"/>
    <w:rsid w:val="0062026B"/>
    <w:rsid w:val="0062265D"/>
    <w:rsid w:val="0066736F"/>
    <w:rsid w:val="00672BA9"/>
    <w:rsid w:val="00697921"/>
    <w:rsid w:val="006D3AE9"/>
    <w:rsid w:val="006F14BB"/>
    <w:rsid w:val="006F1D9A"/>
    <w:rsid w:val="006F55A9"/>
    <w:rsid w:val="00704080"/>
    <w:rsid w:val="0070694E"/>
    <w:rsid w:val="00715530"/>
    <w:rsid w:val="00720D00"/>
    <w:rsid w:val="00730619"/>
    <w:rsid w:val="007322AF"/>
    <w:rsid w:val="00766E3A"/>
    <w:rsid w:val="00783764"/>
    <w:rsid w:val="007A4516"/>
    <w:rsid w:val="007C570A"/>
    <w:rsid w:val="007C66CE"/>
    <w:rsid w:val="007C77B9"/>
    <w:rsid w:val="00805631"/>
    <w:rsid w:val="0085557C"/>
    <w:rsid w:val="008B1E33"/>
    <w:rsid w:val="008B5481"/>
    <w:rsid w:val="008C7D38"/>
    <w:rsid w:val="008D5923"/>
    <w:rsid w:val="008E4CF6"/>
    <w:rsid w:val="008E7AA3"/>
    <w:rsid w:val="008F2DD2"/>
    <w:rsid w:val="008F474D"/>
    <w:rsid w:val="00910317"/>
    <w:rsid w:val="009162BA"/>
    <w:rsid w:val="00926591"/>
    <w:rsid w:val="009428D2"/>
    <w:rsid w:val="00964D52"/>
    <w:rsid w:val="00972A4C"/>
    <w:rsid w:val="00972E37"/>
    <w:rsid w:val="009827B5"/>
    <w:rsid w:val="00993808"/>
    <w:rsid w:val="00994A59"/>
    <w:rsid w:val="009F6E09"/>
    <w:rsid w:val="009F7325"/>
    <w:rsid w:val="00A04C7A"/>
    <w:rsid w:val="00A04DE3"/>
    <w:rsid w:val="00A64BA6"/>
    <w:rsid w:val="00A73B9C"/>
    <w:rsid w:val="00A7424A"/>
    <w:rsid w:val="00A86DE2"/>
    <w:rsid w:val="00A962E7"/>
    <w:rsid w:val="00A97BA2"/>
    <w:rsid w:val="00AA7330"/>
    <w:rsid w:val="00AE3906"/>
    <w:rsid w:val="00AE658C"/>
    <w:rsid w:val="00B12C0A"/>
    <w:rsid w:val="00B250F7"/>
    <w:rsid w:val="00B353E4"/>
    <w:rsid w:val="00B46051"/>
    <w:rsid w:val="00B60A0B"/>
    <w:rsid w:val="00BA020A"/>
    <w:rsid w:val="00BA3F82"/>
    <w:rsid w:val="00BC10D7"/>
    <w:rsid w:val="00BF3BB6"/>
    <w:rsid w:val="00BF7997"/>
    <w:rsid w:val="00BF7DD2"/>
    <w:rsid w:val="00C01817"/>
    <w:rsid w:val="00C04ED7"/>
    <w:rsid w:val="00C11F10"/>
    <w:rsid w:val="00C14E80"/>
    <w:rsid w:val="00C629A7"/>
    <w:rsid w:val="00C70904"/>
    <w:rsid w:val="00C74266"/>
    <w:rsid w:val="00C759CB"/>
    <w:rsid w:val="00C841E7"/>
    <w:rsid w:val="00CC1654"/>
    <w:rsid w:val="00CD38F2"/>
    <w:rsid w:val="00CD7B89"/>
    <w:rsid w:val="00CE0197"/>
    <w:rsid w:val="00D37598"/>
    <w:rsid w:val="00D528C3"/>
    <w:rsid w:val="00D626B0"/>
    <w:rsid w:val="00D71432"/>
    <w:rsid w:val="00D73B06"/>
    <w:rsid w:val="00D7777F"/>
    <w:rsid w:val="00D8075D"/>
    <w:rsid w:val="00DA06DA"/>
    <w:rsid w:val="00DC6544"/>
    <w:rsid w:val="00DE308D"/>
    <w:rsid w:val="00E135D0"/>
    <w:rsid w:val="00E202F2"/>
    <w:rsid w:val="00E220F6"/>
    <w:rsid w:val="00E27B29"/>
    <w:rsid w:val="00E659C8"/>
    <w:rsid w:val="00E87D19"/>
    <w:rsid w:val="00EA7B22"/>
    <w:rsid w:val="00EB7F0D"/>
    <w:rsid w:val="00EC3C4A"/>
    <w:rsid w:val="00F0517A"/>
    <w:rsid w:val="00F12635"/>
    <w:rsid w:val="00F62238"/>
    <w:rsid w:val="00F7323F"/>
    <w:rsid w:val="00F76DF8"/>
    <w:rsid w:val="00F8566C"/>
    <w:rsid w:val="00F87994"/>
    <w:rsid w:val="00F95AB4"/>
    <w:rsid w:val="00F96484"/>
    <w:rsid w:val="00FB1AFC"/>
    <w:rsid w:val="00FB2679"/>
    <w:rsid w:val="00FB3E88"/>
    <w:rsid w:val="00FB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fillcolor="none [2092]"/>
    </o:shapedefaults>
    <o:shapelayout v:ext="edit">
      <o:idmap v:ext="edit" data="1"/>
      <o:rules v:ext="edit">
        <o:r id="V:Rule2" type="connector" idref="#_x0000_s1038"/>
        <o:r id="V:Rule4" type="connector" idref="#_x0000_s10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28D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6ED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6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F88D117-B282-47B0-8D3A-DB1F516E2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40383AC9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</dc:creator>
  <cp:lastModifiedBy>mikulak</cp:lastModifiedBy>
  <cp:revision>10</cp:revision>
  <cp:lastPrinted>2015-03-20T08:33:00Z</cp:lastPrinted>
  <dcterms:created xsi:type="dcterms:W3CDTF">2015-03-16T18:30:00Z</dcterms:created>
  <dcterms:modified xsi:type="dcterms:W3CDTF">2015-03-20T09:04:00Z</dcterms:modified>
</cp:coreProperties>
</file>